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32291" w14:textId="77777777" w:rsidR="00D332E7" w:rsidRPr="00624A55" w:rsidRDefault="00D332E7" w:rsidP="00D332E7">
      <w:pPr>
        <w:pStyle w:val="Heading1"/>
        <w:rPr>
          <w:lang w:val="en-AU"/>
        </w:rPr>
      </w:pPr>
      <w:r>
        <w:rPr>
          <w:lang w:val="en-AU"/>
        </w:rPr>
        <w:t xml:space="preserve">sample letter – invite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 xml:space="preserve">   student support group </w:t>
      </w:r>
    </w:p>
    <w:p w14:paraId="5F81FA34" w14:textId="77777777" w:rsidR="00D332E7" w:rsidRPr="00624A55" w:rsidRDefault="00D332E7" w:rsidP="00D332E7">
      <w:pPr>
        <w:pStyle w:val="Intro"/>
      </w:pPr>
      <w:r>
        <w:t xml:space="preserve">Designed to be printed on school letterhead document. </w:t>
      </w:r>
    </w:p>
    <w:p w14:paraId="18687B74" w14:textId="77777777" w:rsidR="00D332E7" w:rsidRPr="00624A55" w:rsidRDefault="00D332E7" w:rsidP="00D332E7">
      <w:pPr>
        <w:pStyle w:val="Heading3"/>
        <w:rPr>
          <w:lang w:val="en-AU"/>
        </w:rPr>
      </w:pPr>
      <w:r w:rsidRPr="00624A55">
        <w:rPr>
          <w:lang w:val="en-AU"/>
        </w:rPr>
        <w:t xml:space="preserve"> </w:t>
      </w:r>
    </w:p>
    <w:p w14:paraId="7B54CD74" w14:textId="77777777" w:rsidR="00D332E7" w:rsidRDefault="00D332E7" w:rsidP="00D332E7">
      <w:pPr>
        <w:pStyle w:val="NoSpacing"/>
        <w:rPr>
          <w:sz w:val="24"/>
          <w:szCs w:val="24"/>
        </w:rPr>
      </w:pPr>
    </w:p>
    <w:p w14:paraId="7F5AE3CE" w14:textId="77777777" w:rsidR="00D332E7" w:rsidRPr="00B876A6" w:rsidRDefault="00D332E7" w:rsidP="00D332E7">
      <w:pPr>
        <w:pStyle w:val="NoSpacing"/>
        <w:rPr>
          <w:sz w:val="24"/>
          <w:szCs w:val="24"/>
        </w:rPr>
      </w:pPr>
    </w:p>
    <w:p w14:paraId="5CE26206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 xml:space="preserve">Dear </w:t>
      </w:r>
    </w:p>
    <w:p w14:paraId="73D77AAF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2C8A8B1B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 xml:space="preserve">I am writing to invite you to participate in a Student Support Group (SSG) meeting for </w:t>
      </w:r>
      <w:r w:rsidRPr="00827401">
        <w:rPr>
          <w:rFonts w:asciiTheme="minorHAnsi" w:hAnsiTheme="minorHAnsi" w:cstheme="minorHAnsi"/>
          <w:i/>
          <w:sz w:val="22"/>
          <w:szCs w:val="22"/>
          <w:highlight w:val="yellow"/>
        </w:rPr>
        <w:t>STUDENT</w:t>
      </w:r>
      <w:r w:rsidRPr="00827401">
        <w:rPr>
          <w:rFonts w:asciiTheme="minorHAnsi" w:hAnsiTheme="minorHAnsi" w:cstheme="minorHAnsi"/>
          <w:sz w:val="22"/>
          <w:szCs w:val="22"/>
        </w:rPr>
        <w:t>. At our school, we use SSGs to discuss your child’s education and to identify ways that we can support them to achieve their best.</w:t>
      </w:r>
    </w:p>
    <w:p w14:paraId="5A074447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63D33DD8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>SSGs bring together those with the knowledge and responsibility for a student’s learning, so that they can all work together to develop educational goals and associated strategies to achieve them. This involves understanding and considering a student’s interests and strengths and establishing priorities for learning goals and how these will be monitored.</w:t>
      </w:r>
    </w:p>
    <w:p w14:paraId="39F87072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0AFE8B40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 xml:space="preserve">The conversations at the </w:t>
      </w:r>
      <w:r w:rsidR="00FF5B68">
        <w:rPr>
          <w:rFonts w:asciiTheme="minorHAnsi" w:hAnsiTheme="minorHAnsi" w:cstheme="minorHAnsi"/>
          <w:sz w:val="22"/>
          <w:szCs w:val="22"/>
        </w:rPr>
        <w:t xml:space="preserve">SSG </w:t>
      </w:r>
      <w:r w:rsidRPr="00827401">
        <w:rPr>
          <w:rFonts w:asciiTheme="minorHAnsi" w:hAnsiTheme="minorHAnsi" w:cstheme="minorHAnsi"/>
          <w:sz w:val="22"/>
          <w:szCs w:val="22"/>
        </w:rPr>
        <w:t>meeting are documented</w:t>
      </w:r>
      <w:r w:rsidRPr="00827401" w:rsidDel="001639FB">
        <w:rPr>
          <w:rFonts w:asciiTheme="minorHAnsi" w:hAnsiTheme="minorHAnsi" w:cstheme="minorHAnsi"/>
          <w:sz w:val="22"/>
          <w:szCs w:val="22"/>
        </w:rPr>
        <w:t xml:space="preserve"> </w:t>
      </w:r>
      <w:r w:rsidRPr="00827401">
        <w:rPr>
          <w:rFonts w:asciiTheme="minorHAnsi" w:hAnsiTheme="minorHAnsi" w:cstheme="minorHAnsi"/>
          <w:sz w:val="22"/>
          <w:szCs w:val="22"/>
        </w:rPr>
        <w:t>and an Individual Education Plan is developed for the student. This plan provides everyone, including the student, families and school staff, with a structured and clear course of actions for learning progression.</w:t>
      </w:r>
    </w:p>
    <w:p w14:paraId="6230D4D0" w14:textId="77777777" w:rsidR="00D332E7" w:rsidRPr="00827401" w:rsidRDefault="00D332E7" w:rsidP="00D332E7">
      <w:pPr>
        <w:rPr>
          <w:rFonts w:cstheme="minorHAnsi"/>
          <w:szCs w:val="22"/>
        </w:rPr>
      </w:pPr>
    </w:p>
    <w:p w14:paraId="0661231B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 xml:space="preserve">Over the many years we have been running SSGs, we have found that parents and their children have overwhelmingly found the SSG process highly supportive and beneficial. </w:t>
      </w:r>
    </w:p>
    <w:p w14:paraId="578C79BB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4326DA3E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 xml:space="preserve">I look forward to meeting with you on </w:t>
      </w:r>
      <w:r w:rsidRPr="00827401">
        <w:rPr>
          <w:rFonts w:asciiTheme="minorHAnsi" w:hAnsiTheme="minorHAnsi" w:cstheme="minorHAnsi"/>
          <w:i/>
          <w:sz w:val="22"/>
          <w:szCs w:val="22"/>
          <w:highlight w:val="yellow"/>
        </w:rPr>
        <w:t>DAY</w:t>
      </w:r>
      <w:r w:rsidRPr="00827401">
        <w:rPr>
          <w:rFonts w:asciiTheme="minorHAnsi" w:hAnsiTheme="minorHAnsi" w:cstheme="minorHAnsi"/>
          <w:sz w:val="22"/>
          <w:szCs w:val="22"/>
          <w:highlight w:val="yellow"/>
        </w:rPr>
        <w:t xml:space="preserve"> </w:t>
      </w:r>
      <w:r w:rsidRPr="00827401">
        <w:rPr>
          <w:rFonts w:asciiTheme="minorHAnsi" w:hAnsiTheme="minorHAnsi" w:cstheme="minorHAnsi"/>
          <w:i/>
          <w:sz w:val="22"/>
          <w:szCs w:val="22"/>
          <w:highlight w:val="yellow"/>
        </w:rPr>
        <w:t>DATE</w:t>
      </w:r>
      <w:r w:rsidRPr="00827401">
        <w:rPr>
          <w:rFonts w:asciiTheme="minorHAnsi" w:hAnsiTheme="minorHAnsi" w:cstheme="minorHAnsi"/>
          <w:sz w:val="22"/>
          <w:szCs w:val="22"/>
        </w:rPr>
        <w:t xml:space="preserve"> at </w:t>
      </w:r>
      <w:r w:rsidRPr="00827401">
        <w:rPr>
          <w:rFonts w:asciiTheme="minorHAnsi" w:hAnsiTheme="minorHAnsi" w:cstheme="minorHAnsi"/>
          <w:i/>
          <w:sz w:val="22"/>
          <w:szCs w:val="22"/>
          <w:highlight w:val="yellow"/>
        </w:rPr>
        <w:t>TIME</w:t>
      </w:r>
      <w:r w:rsidRPr="00827401">
        <w:rPr>
          <w:rFonts w:asciiTheme="minorHAnsi" w:hAnsiTheme="minorHAnsi" w:cstheme="minorHAnsi"/>
          <w:sz w:val="22"/>
          <w:szCs w:val="22"/>
        </w:rPr>
        <w:t xml:space="preserve">, to </w:t>
      </w:r>
      <w:r w:rsidRPr="00827401">
        <w:rPr>
          <w:rFonts w:asciiTheme="minorHAnsi" w:hAnsiTheme="minorHAnsi" w:cstheme="minorHAnsi"/>
          <w:sz w:val="22"/>
          <w:szCs w:val="22"/>
          <w:highlight w:val="yellow"/>
        </w:rPr>
        <w:t>begin/continue</w:t>
      </w:r>
      <w:r w:rsidRPr="00827401">
        <w:rPr>
          <w:rFonts w:asciiTheme="minorHAnsi" w:hAnsiTheme="minorHAnsi" w:cstheme="minorHAnsi"/>
          <w:sz w:val="22"/>
          <w:szCs w:val="22"/>
        </w:rPr>
        <w:t xml:space="preserve"> the SSG process in support of </w:t>
      </w:r>
      <w:r w:rsidRPr="00827401">
        <w:rPr>
          <w:rFonts w:asciiTheme="minorHAnsi" w:hAnsiTheme="minorHAnsi" w:cstheme="minorHAnsi"/>
          <w:i/>
          <w:sz w:val="22"/>
          <w:szCs w:val="22"/>
          <w:highlight w:val="yellow"/>
        </w:rPr>
        <w:t>STUDENT’s</w:t>
      </w:r>
      <w:r w:rsidRPr="00827401">
        <w:rPr>
          <w:rFonts w:asciiTheme="minorHAnsi" w:hAnsiTheme="minorHAnsi" w:cstheme="minorHAnsi"/>
          <w:sz w:val="22"/>
          <w:szCs w:val="22"/>
        </w:rPr>
        <w:t xml:space="preserve"> education. </w:t>
      </w:r>
    </w:p>
    <w:p w14:paraId="448F5829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4A35FC5A" w14:textId="77777777" w:rsidR="00FB2749" w:rsidRDefault="00FB2749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More information about </w:t>
      </w:r>
      <w:r w:rsidR="00D332E7" w:rsidRPr="00827401">
        <w:rPr>
          <w:rFonts w:asciiTheme="minorHAnsi" w:hAnsiTheme="minorHAnsi" w:cstheme="minorHAnsi"/>
          <w:sz w:val="22"/>
          <w:szCs w:val="22"/>
        </w:rPr>
        <w:t>Student Support Group</w:t>
      </w:r>
      <w:r>
        <w:rPr>
          <w:rFonts w:asciiTheme="minorHAnsi" w:hAnsiTheme="minorHAnsi" w:cstheme="minorHAnsi"/>
          <w:sz w:val="22"/>
          <w:szCs w:val="22"/>
        </w:rPr>
        <w:t>s</w:t>
      </w:r>
      <w:r w:rsidR="00D332E7" w:rsidRPr="00827401">
        <w:rPr>
          <w:rFonts w:asciiTheme="minorHAnsi" w:hAnsiTheme="minorHAnsi" w:cstheme="minorHAnsi"/>
          <w:sz w:val="22"/>
          <w:szCs w:val="22"/>
        </w:rPr>
        <w:t xml:space="preserve"> can be found </w:t>
      </w:r>
      <w:r>
        <w:rPr>
          <w:rFonts w:asciiTheme="minorHAnsi" w:hAnsiTheme="minorHAnsi" w:cstheme="minorHAnsi"/>
          <w:sz w:val="22"/>
          <w:szCs w:val="22"/>
        </w:rPr>
        <w:t>on</w:t>
      </w:r>
      <w:r w:rsidR="00D332E7" w:rsidRPr="00827401">
        <w:rPr>
          <w:rFonts w:asciiTheme="minorHAnsi" w:hAnsiTheme="minorHAnsi" w:cstheme="minorHAnsi"/>
          <w:sz w:val="22"/>
          <w:szCs w:val="22"/>
        </w:rPr>
        <w:t xml:space="preserve"> the Department</w:t>
      </w:r>
      <w:r>
        <w:rPr>
          <w:rFonts w:asciiTheme="minorHAnsi" w:hAnsiTheme="minorHAnsi" w:cstheme="minorHAnsi"/>
          <w:sz w:val="22"/>
          <w:szCs w:val="22"/>
        </w:rPr>
        <w:t xml:space="preserve"> of Education</w:t>
      </w:r>
      <w:r w:rsidR="00D332E7" w:rsidRPr="00827401">
        <w:rPr>
          <w:rFonts w:asciiTheme="minorHAnsi" w:hAnsiTheme="minorHAnsi" w:cstheme="minorHAnsi"/>
          <w:sz w:val="22"/>
          <w:szCs w:val="22"/>
        </w:rPr>
        <w:t xml:space="preserve">’s </w:t>
      </w:r>
      <w:r>
        <w:rPr>
          <w:rFonts w:asciiTheme="minorHAnsi" w:hAnsiTheme="minorHAnsi" w:cstheme="minorHAnsi"/>
          <w:sz w:val="22"/>
          <w:szCs w:val="22"/>
        </w:rPr>
        <w:t xml:space="preserve">Policy and Advisory Library </w:t>
      </w:r>
      <w:r w:rsidR="00D332E7" w:rsidRPr="00827401">
        <w:rPr>
          <w:rFonts w:asciiTheme="minorHAnsi" w:hAnsiTheme="minorHAnsi" w:cstheme="minorHAnsi"/>
          <w:sz w:val="22"/>
          <w:szCs w:val="22"/>
        </w:rPr>
        <w:t xml:space="preserve">website at: </w:t>
      </w:r>
    </w:p>
    <w:p w14:paraId="141EF246" w14:textId="77777777" w:rsidR="00D332E7" w:rsidRDefault="00000000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hyperlink r:id="rId11" w:history="1">
        <w:r w:rsidR="00FB2749" w:rsidRPr="003D023C">
          <w:rPr>
            <w:rStyle w:val="Hyperlink"/>
            <w:rFonts w:asciiTheme="minorHAnsi" w:hAnsiTheme="minorHAnsi" w:cstheme="minorHAnsi"/>
            <w:sz w:val="22"/>
            <w:szCs w:val="22"/>
          </w:rPr>
          <w:t>https://www2.education.vic.gov.au/pal/student-support-groups/policy</w:t>
        </w:r>
      </w:hyperlink>
    </w:p>
    <w:p w14:paraId="02411849" w14:textId="77777777" w:rsidR="00FB2749" w:rsidRPr="00827401" w:rsidRDefault="00FB2749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164D6C7B" w14:textId="77777777" w:rsidR="00D332E7" w:rsidRPr="00827401" w:rsidRDefault="00D332E7" w:rsidP="00D332E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27401">
        <w:rPr>
          <w:rFonts w:asciiTheme="minorHAnsi" w:hAnsiTheme="minorHAnsi" w:cstheme="minorHAnsi"/>
          <w:sz w:val="22"/>
          <w:szCs w:val="22"/>
        </w:rPr>
        <w:t>If you have any questions or would like any further support, please do not hesitate to contact me.</w:t>
      </w:r>
    </w:p>
    <w:p w14:paraId="33477ADC" w14:textId="77777777" w:rsidR="00D332E7" w:rsidRPr="00827401" w:rsidRDefault="00D332E7" w:rsidP="00D332E7">
      <w:pPr>
        <w:rPr>
          <w:rFonts w:cstheme="minorHAnsi"/>
          <w:szCs w:val="22"/>
        </w:rPr>
      </w:pPr>
    </w:p>
    <w:p w14:paraId="58412209" w14:textId="77777777" w:rsidR="00D332E7" w:rsidRPr="00827401" w:rsidRDefault="00D332E7" w:rsidP="00D332E7">
      <w:pPr>
        <w:rPr>
          <w:rFonts w:cstheme="minorHAnsi"/>
          <w:szCs w:val="22"/>
        </w:rPr>
      </w:pPr>
      <w:r w:rsidRPr="00827401">
        <w:rPr>
          <w:rFonts w:cstheme="minorHAnsi"/>
          <w:szCs w:val="22"/>
        </w:rPr>
        <w:t>Kind regards</w:t>
      </w:r>
    </w:p>
    <w:p w14:paraId="55C3A47C" w14:textId="77777777" w:rsidR="00D332E7" w:rsidRPr="00827401" w:rsidRDefault="00D332E7" w:rsidP="00D332E7">
      <w:pPr>
        <w:rPr>
          <w:rFonts w:cstheme="minorHAnsi"/>
          <w:szCs w:val="22"/>
        </w:rPr>
      </w:pPr>
    </w:p>
    <w:p w14:paraId="4D8A147E" w14:textId="77777777" w:rsidR="00D332E7" w:rsidRPr="00827401" w:rsidRDefault="00D332E7" w:rsidP="00D332E7">
      <w:pPr>
        <w:rPr>
          <w:rFonts w:cstheme="minorHAnsi"/>
          <w:szCs w:val="22"/>
        </w:rPr>
      </w:pPr>
    </w:p>
    <w:p w14:paraId="454111BF" w14:textId="77777777" w:rsidR="00D332E7" w:rsidRPr="00827401" w:rsidRDefault="00D332E7" w:rsidP="00D332E7">
      <w:pPr>
        <w:rPr>
          <w:rFonts w:cstheme="minorHAnsi"/>
          <w:i/>
          <w:szCs w:val="22"/>
          <w:highlight w:val="yellow"/>
        </w:rPr>
      </w:pPr>
      <w:r w:rsidRPr="00827401">
        <w:rPr>
          <w:rFonts w:cstheme="minorHAnsi"/>
          <w:i/>
          <w:szCs w:val="22"/>
          <w:highlight w:val="yellow"/>
        </w:rPr>
        <w:t>NAME</w:t>
      </w:r>
    </w:p>
    <w:p w14:paraId="6C529C68" w14:textId="77777777" w:rsidR="00D332E7" w:rsidRPr="00827401" w:rsidRDefault="00D332E7" w:rsidP="00D332E7">
      <w:pPr>
        <w:rPr>
          <w:rFonts w:cstheme="minorHAnsi"/>
          <w:i/>
          <w:szCs w:val="22"/>
        </w:rPr>
      </w:pPr>
      <w:r w:rsidRPr="00827401">
        <w:rPr>
          <w:rFonts w:cstheme="minorHAnsi"/>
          <w:i/>
          <w:szCs w:val="22"/>
          <w:highlight w:val="yellow"/>
        </w:rPr>
        <w:t>SSG Coordinator</w:t>
      </w:r>
    </w:p>
    <w:p w14:paraId="384741AF" w14:textId="77777777" w:rsidR="00D332E7" w:rsidRPr="00827401" w:rsidRDefault="00D332E7" w:rsidP="00D332E7">
      <w:pPr>
        <w:rPr>
          <w:rFonts w:cstheme="minorHAnsi"/>
          <w:szCs w:val="22"/>
          <w:lang w:val="en-AU"/>
        </w:rPr>
      </w:pPr>
    </w:p>
    <w:p w14:paraId="20AFB2D0" w14:textId="77777777" w:rsidR="00D332E7" w:rsidRDefault="00D332E7" w:rsidP="00D332E7">
      <w:pPr>
        <w:rPr>
          <w:lang w:val="en-AU"/>
        </w:rPr>
      </w:pPr>
    </w:p>
    <w:p w14:paraId="0F6BA00B" w14:textId="77777777" w:rsidR="00D332E7" w:rsidRPr="000B13F6" w:rsidRDefault="00D332E7" w:rsidP="00D332E7"/>
    <w:p w14:paraId="2EE78E9A" w14:textId="77777777" w:rsidR="0016287D" w:rsidRDefault="0016287D" w:rsidP="0016287D">
      <w:pPr>
        <w:pStyle w:val="FootnoteText"/>
        <w:ind w:right="4507"/>
        <w:rPr>
          <w:sz w:val="12"/>
          <w:szCs w:val="12"/>
        </w:rPr>
      </w:pPr>
    </w:p>
    <w:sectPr w:rsidR="0016287D" w:rsidSect="006E2B9A">
      <w:headerReference w:type="default" r:id="rId12"/>
      <w:footerReference w:type="even" r:id="rId13"/>
      <w:footerReference w:type="default" r:id="rId14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7BEDD" w14:textId="77777777" w:rsidR="00F902C7" w:rsidRDefault="00F902C7" w:rsidP="003967DD">
      <w:pPr>
        <w:spacing w:after="0"/>
      </w:pPr>
      <w:r>
        <w:separator/>
      </w:r>
    </w:p>
  </w:endnote>
  <w:endnote w:type="continuationSeparator" w:id="0">
    <w:p w14:paraId="74EDB4A0" w14:textId="77777777" w:rsidR="00F902C7" w:rsidRDefault="00F902C7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1CA79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7179F9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654EF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  <w:noProof/>
      </w:rPr>
      <w:t>1</w:t>
    </w:r>
    <w:r>
      <w:rPr>
        <w:rStyle w:val="PageNumber"/>
      </w:rPr>
      <w:fldChar w:fldCharType="end"/>
    </w:r>
  </w:p>
  <w:p w14:paraId="72E53CD2" w14:textId="77777777" w:rsidR="00A31926" w:rsidRDefault="00BC39E1" w:rsidP="00A31926">
    <w:pPr>
      <w:pStyle w:val="Footer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24B5FB" wp14:editId="35664B48">
          <wp:simplePos x="0" y="0"/>
          <wp:positionH relativeFrom="column">
            <wp:posOffset>2571750</wp:posOffset>
          </wp:positionH>
          <wp:positionV relativeFrom="paragraph">
            <wp:posOffset>-171450</wp:posOffset>
          </wp:positionV>
          <wp:extent cx="3601687" cy="523875"/>
          <wp:effectExtent l="0" t="0" r="5715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1687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1A80A" w14:textId="77777777" w:rsidR="00F902C7" w:rsidRDefault="00F902C7" w:rsidP="003967DD">
      <w:pPr>
        <w:spacing w:after="0"/>
      </w:pPr>
      <w:r>
        <w:separator/>
      </w:r>
    </w:p>
  </w:footnote>
  <w:footnote w:type="continuationSeparator" w:id="0">
    <w:p w14:paraId="54A47748" w14:textId="77777777" w:rsidR="00F902C7" w:rsidRDefault="00F902C7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C7AA4" w14:textId="77777777" w:rsidR="003967DD" w:rsidRDefault="00004C6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40B1C" wp14:editId="107B381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7610" cy="89408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9 Factsheet_portrait_generic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626"/>
                  <a:stretch/>
                </pic:blipFill>
                <pic:spPr bwMode="auto">
                  <a:xfrm>
                    <a:off x="0" y="0"/>
                    <a:ext cx="7547959" cy="8941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469752">
    <w:abstractNumId w:val="0"/>
  </w:num>
  <w:num w:numId="2" w16cid:durableId="1177427935">
    <w:abstractNumId w:val="1"/>
  </w:num>
  <w:num w:numId="3" w16cid:durableId="2014062986">
    <w:abstractNumId w:val="2"/>
  </w:num>
  <w:num w:numId="4" w16cid:durableId="1202982859">
    <w:abstractNumId w:val="3"/>
  </w:num>
  <w:num w:numId="5" w16cid:durableId="2126997178">
    <w:abstractNumId w:val="4"/>
  </w:num>
  <w:num w:numId="6" w16cid:durableId="173081084">
    <w:abstractNumId w:val="9"/>
  </w:num>
  <w:num w:numId="7" w16cid:durableId="194579834">
    <w:abstractNumId w:val="5"/>
  </w:num>
  <w:num w:numId="8" w16cid:durableId="2055541310">
    <w:abstractNumId w:val="6"/>
  </w:num>
  <w:num w:numId="9" w16cid:durableId="412313570">
    <w:abstractNumId w:val="7"/>
  </w:num>
  <w:num w:numId="10" w16cid:durableId="774862241">
    <w:abstractNumId w:val="8"/>
  </w:num>
  <w:num w:numId="11" w16cid:durableId="1976983355">
    <w:abstractNumId w:val="10"/>
  </w:num>
  <w:num w:numId="12" w16cid:durableId="1181354515">
    <w:abstractNumId w:val="13"/>
  </w:num>
  <w:num w:numId="13" w16cid:durableId="1276786217">
    <w:abstractNumId w:val="15"/>
  </w:num>
  <w:num w:numId="14" w16cid:durableId="907763416">
    <w:abstractNumId w:val="16"/>
  </w:num>
  <w:num w:numId="15" w16cid:durableId="1050223565">
    <w:abstractNumId w:val="11"/>
  </w:num>
  <w:num w:numId="16" w16cid:durableId="460659977">
    <w:abstractNumId w:val="14"/>
  </w:num>
  <w:num w:numId="17" w16cid:durableId="125142390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A6A"/>
    <w:rsid w:val="00004C6C"/>
    <w:rsid w:val="00011F31"/>
    <w:rsid w:val="00013339"/>
    <w:rsid w:val="000256E2"/>
    <w:rsid w:val="00061FE5"/>
    <w:rsid w:val="00080DA9"/>
    <w:rsid w:val="000A47D4"/>
    <w:rsid w:val="000C12C0"/>
    <w:rsid w:val="000D3DD5"/>
    <w:rsid w:val="00122369"/>
    <w:rsid w:val="00150E0F"/>
    <w:rsid w:val="00157212"/>
    <w:rsid w:val="0016287D"/>
    <w:rsid w:val="001D0D94"/>
    <w:rsid w:val="001D13F9"/>
    <w:rsid w:val="001F39DD"/>
    <w:rsid w:val="001F653E"/>
    <w:rsid w:val="00204730"/>
    <w:rsid w:val="00245519"/>
    <w:rsid w:val="002512BE"/>
    <w:rsid w:val="00271C2A"/>
    <w:rsid w:val="00275FB8"/>
    <w:rsid w:val="002A4A96"/>
    <w:rsid w:val="002E3BED"/>
    <w:rsid w:val="002F6115"/>
    <w:rsid w:val="00312720"/>
    <w:rsid w:val="00343AFC"/>
    <w:rsid w:val="0034745C"/>
    <w:rsid w:val="003967DD"/>
    <w:rsid w:val="003A4C39"/>
    <w:rsid w:val="003B478D"/>
    <w:rsid w:val="0042333B"/>
    <w:rsid w:val="00477D64"/>
    <w:rsid w:val="004B2ED6"/>
    <w:rsid w:val="004C6A6A"/>
    <w:rsid w:val="00555277"/>
    <w:rsid w:val="00567CF0"/>
    <w:rsid w:val="00584366"/>
    <w:rsid w:val="005A4F12"/>
    <w:rsid w:val="005C3B87"/>
    <w:rsid w:val="005F7BD7"/>
    <w:rsid w:val="00624A55"/>
    <w:rsid w:val="006671CE"/>
    <w:rsid w:val="006A25AC"/>
    <w:rsid w:val="006E2B9A"/>
    <w:rsid w:val="00710CED"/>
    <w:rsid w:val="00756C01"/>
    <w:rsid w:val="007B556E"/>
    <w:rsid w:val="007D3E38"/>
    <w:rsid w:val="008065DA"/>
    <w:rsid w:val="008B1737"/>
    <w:rsid w:val="00952690"/>
    <w:rsid w:val="00A31926"/>
    <w:rsid w:val="00A710DF"/>
    <w:rsid w:val="00B21562"/>
    <w:rsid w:val="00B3183F"/>
    <w:rsid w:val="00BB01D1"/>
    <w:rsid w:val="00BC39E1"/>
    <w:rsid w:val="00BE4B61"/>
    <w:rsid w:val="00C3615F"/>
    <w:rsid w:val="00C539BB"/>
    <w:rsid w:val="00CC5AA8"/>
    <w:rsid w:val="00CD5993"/>
    <w:rsid w:val="00CE2306"/>
    <w:rsid w:val="00D332E7"/>
    <w:rsid w:val="00D464CD"/>
    <w:rsid w:val="00D9067E"/>
    <w:rsid w:val="00DC4D0D"/>
    <w:rsid w:val="00E20BA6"/>
    <w:rsid w:val="00E34263"/>
    <w:rsid w:val="00E34721"/>
    <w:rsid w:val="00E4317E"/>
    <w:rsid w:val="00E5030B"/>
    <w:rsid w:val="00E64758"/>
    <w:rsid w:val="00E77EB9"/>
    <w:rsid w:val="00F215EA"/>
    <w:rsid w:val="00F374DF"/>
    <w:rsid w:val="00F5271F"/>
    <w:rsid w:val="00F902C7"/>
    <w:rsid w:val="00F94715"/>
    <w:rsid w:val="00FA4643"/>
    <w:rsid w:val="00FB2749"/>
    <w:rsid w:val="00FD296D"/>
    <w:rsid w:val="00FF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D457C"/>
  <w14:defaultImageDpi w14:val="32767"/>
  <w15:chartTrackingRefBased/>
  <w15:docId w15:val="{92F8703A-846D-4054-9BFE-64B20B0A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47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4C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aps/>
      <w:color w:val="AF272F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AF272F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F94715"/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customStyle="1" w:styleId="Intro">
    <w:name w:val="Intro"/>
    <w:basedOn w:val="Normal"/>
    <w:qFormat/>
    <w:rsid w:val="00F94715"/>
    <w:pPr>
      <w:pBdr>
        <w:top w:val="single" w:sz="4" w:space="1" w:color="AF272F" w:themeColor="text1"/>
      </w:pBdr>
    </w:pPr>
    <w:rPr>
      <w:color w:val="AF272F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04C6C"/>
    <w:rPr>
      <w:rFonts w:asciiTheme="majorHAnsi" w:eastAsiaTheme="majorEastAsia" w:hAnsiTheme="majorHAnsi" w:cstheme="majorBidi"/>
      <w:b/>
      <w:caps/>
      <w:color w:val="AF272F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3BED"/>
    <w:rPr>
      <w:rFonts w:asciiTheme="majorHAnsi" w:eastAsiaTheme="majorEastAsia" w:hAnsiTheme="majorHAnsi" w:cstheme="majorBidi"/>
      <w:b/>
      <w:color w:val="AF272F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F94715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shd w:val="clear" w:color="auto" w:fill="AF272F" w:themeFill="text1"/>
      </w:tcPr>
    </w:tblStylePr>
    <w:tblStylePr w:type="firstCol">
      <w:rPr>
        <w:color w:val="AF272F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AF272F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A2A2B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AF272F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AF272F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AF272F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AF272F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715"/>
    <w:pPr>
      <w:pBdr>
        <w:top w:val="single" w:sz="4" w:space="10" w:color="53565A" w:themeColor="accent5"/>
        <w:bottom w:val="single" w:sz="4" w:space="10" w:color="53565A" w:themeColor="accent5"/>
      </w:pBdr>
      <w:spacing w:before="360" w:after="360"/>
      <w:ind w:left="864" w:right="864"/>
    </w:pPr>
    <w:rPr>
      <w:i/>
      <w:iCs/>
      <w:color w:val="53565A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715"/>
    <w:rPr>
      <w:i/>
      <w:iCs/>
      <w:color w:val="53565A" w:themeColor="accent5"/>
      <w:sz w:val="22"/>
    </w:rPr>
  </w:style>
  <w:style w:type="character" w:styleId="SubtleReference">
    <w:name w:val="Subtle Reference"/>
    <w:basedOn w:val="DefaultParagraphFont"/>
    <w:uiPriority w:val="31"/>
    <w:qFormat/>
    <w:rsid w:val="00F94715"/>
    <w:rPr>
      <w:smallCaps/>
      <w:color w:val="53565A" w:themeColor="accent5"/>
    </w:rPr>
  </w:style>
  <w:style w:type="character" w:styleId="IntenseReference">
    <w:name w:val="Intense Reference"/>
    <w:basedOn w:val="DefaultParagraphFont"/>
    <w:uiPriority w:val="32"/>
    <w:qFormat/>
    <w:rsid w:val="00F94715"/>
    <w:rPr>
      <w:b/>
      <w:bCs/>
      <w:smallCaps/>
      <w:color w:val="53565A" w:themeColor="accent5"/>
      <w:spacing w:val="5"/>
    </w:rPr>
  </w:style>
  <w:style w:type="paragraph" w:styleId="NoSpacing">
    <w:name w:val="No Spacing"/>
    <w:uiPriority w:val="1"/>
    <w:qFormat/>
    <w:rsid w:val="00D332E7"/>
    <w:rPr>
      <w:rFonts w:ascii="Arial" w:eastAsiaTheme="minorEastAsia" w:hAnsi="Arial" w:cs="Arial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2.education.vic.gov.au/pal/student-support-groups/policy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046936\Desktop\Sharepoint%20Library\Public\iep\Comms%20library\IEP_sample_SSG_introductory_letter.dotx" TargetMode="External"/></Relationships>
</file>

<file path=word/theme/theme1.xml><?xml version="1.0" encoding="utf-8"?>
<a:theme xmlns:a="http://schemas.openxmlformats.org/drawingml/2006/main" name="Office Theme">
  <a:themeElements>
    <a:clrScheme name="Education State June 19">
      <a:dk1>
        <a:srgbClr val="AF272F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E57100"/>
      </a:accent2>
      <a:accent3>
        <a:srgbClr val="00B7BD"/>
      </a:accent3>
      <a:accent4>
        <a:srgbClr val="AF272F"/>
      </a:accent4>
      <a:accent5>
        <a:srgbClr val="53565A"/>
      </a:accent5>
      <a:accent6>
        <a:srgbClr val="D9D9D6"/>
      </a:accent6>
      <a:hlink>
        <a:srgbClr val="AF272F"/>
      </a:hlink>
      <a:folHlink>
        <a:srgbClr val="8A2A2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b5ce4db-eb21-467d-b968-528655912a38">175</Topic>
    <Expired xmlns="bb5ce4db-eb21-467d-b968-528655912a38">false</Expir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37B29B15B0F4C8E944F501DC9554C" ma:contentTypeVersion="3" ma:contentTypeDescription="Create a new document." ma:contentTypeScope="" ma:versionID="742c1b615d1c85084ac60a45f7d4878e">
  <xsd:schema xmlns:xsd="http://www.w3.org/2001/XMLSchema" xmlns:xs="http://www.w3.org/2001/XMLSchema" xmlns:p="http://schemas.microsoft.com/office/2006/metadata/properties" xmlns:ns2="bb5ce4db-eb21-467d-b968-528655912a38" targetNamespace="http://schemas.microsoft.com/office/2006/metadata/properties" ma:root="true" ma:fieldsID="16d0a27a9a6b576d2aff482f8eb37c1a" ns2:_="">
    <xsd:import namespace="bb5ce4db-eb21-467d-b968-528655912a38"/>
    <xsd:element name="properties">
      <xsd:complexType>
        <xsd:sequence>
          <xsd:element name="documentManagement">
            <xsd:complexType>
              <xsd:all>
                <xsd:element ref="ns2:Topic"/>
                <xsd:element ref="ns2: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ce4db-eb21-467d-b968-528655912a38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list="{be22996b-4de5-44e4-8aae-d6a5ca3a4d30}" ma:internalName="Topic" ma:showField="Title">
      <xsd:simpleType>
        <xsd:restriction base="dms:Lookup"/>
      </xsd:simpleType>
    </xsd:element>
    <xsd:element name="Expired" ma:index="10" nillable="true" ma:displayName="Expired" ma:default="0" ma:internalName="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D20450-D243-4753-A108-EF9147CBEEA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6b566cd-adb9-46c2-964b-22eba181fd0b"/>
    <ds:schemaRef ds:uri="cb9114c1-daad-44dd-acad-30f4246641f2"/>
  </ds:schemaRefs>
</ds:datastoreItem>
</file>

<file path=customXml/itemProps2.xml><?xml version="1.0" encoding="utf-8"?>
<ds:datastoreItem xmlns:ds="http://schemas.openxmlformats.org/officeDocument/2006/customXml" ds:itemID="{D4D8365D-D8B2-49C4-BEFB-2D296949740A}"/>
</file>

<file path=customXml/itemProps3.xml><?xml version="1.0" encoding="utf-8"?>
<ds:datastoreItem xmlns:ds="http://schemas.openxmlformats.org/officeDocument/2006/customXml" ds:itemID="{1F5FFF67-AD02-4CFC-B0A3-497114449E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A96DA4-69BD-4867-ADB1-489FAEC4BB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IEP_sample_SSG_introductory_letter.dotx</Template>
  <TotalTime>0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Dennis, Leigh L</dc:creator>
  <cp:keywords/>
  <dc:description/>
  <cp:lastModifiedBy>Leigh Dennis</cp:lastModifiedBy>
  <cp:revision>1</cp:revision>
  <dcterms:created xsi:type="dcterms:W3CDTF">2023-03-22T03:10:00Z</dcterms:created>
  <dcterms:modified xsi:type="dcterms:W3CDTF">2023-03-22T03:10:00Z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0x0101008D837B29B15B0F4C8E944F501DC9554C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